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F8408" w14:textId="77777777" w:rsidR="00E40484" w:rsidRDefault="00E40484">
      <w:pPr>
        <w:pStyle w:val="section1"/>
        <w:spacing w:before="0" w:beforeAutospacing="0" w:after="0" w:afterAutospacing="0"/>
        <w:jc w:val="center"/>
        <w:divId w:val="474101530"/>
      </w:pPr>
      <w:r>
        <w:rPr>
          <w:rFonts w:ascii="Arial Narrow" w:hAnsi="Arial Narrow"/>
          <w:b/>
          <w:sz w:val="28"/>
          <w:szCs w:val="28"/>
        </w:rPr>
        <w:t>Регламент процесса</w:t>
      </w:r>
    </w:p>
    <w:p w14:paraId="1858ED6B" w14:textId="77777777" w:rsidR="00E40484" w:rsidRDefault="00E40484">
      <w:pPr>
        <w:pStyle w:val="section1"/>
        <w:spacing w:before="0" w:beforeAutospacing="0" w:after="0" w:afterAutospacing="0"/>
        <w:jc w:val="center"/>
        <w:divId w:val="474101530"/>
      </w:pPr>
      <w:r>
        <w:rPr>
          <w:rFonts w:ascii="Arial Narrow" w:hAnsi="Arial Narrow"/>
          <w:b/>
          <w:sz w:val="27"/>
          <w:szCs w:val="27"/>
        </w:rPr>
        <w:t>«Подбор продавцов»</w:t>
      </w:r>
    </w:p>
    <w:p w14:paraId="2698D26D" w14:textId="3FB58614" w:rsidR="00E40484" w:rsidRDefault="00E40484">
      <w:pPr>
        <w:rPr>
          <w:rFonts w:ascii="Arial Narrow" w:hAnsi="Arial Narrow"/>
          <w:sz w:val="22"/>
          <w:szCs w:val="22"/>
        </w:rPr>
      </w:pPr>
    </w:p>
    <w:p w14:paraId="4FCD6E0C" w14:textId="77777777" w:rsidR="00E40484" w:rsidRDefault="00E40484">
      <w:pPr>
        <w:pStyle w:val="a7"/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1. Данные процесса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602"/>
        <w:gridCol w:w="6569"/>
      </w:tblGrid>
      <w:tr w:rsidR="00E40484" w14:paraId="4E107BF7" w14:textId="77777777" w:rsidTr="00DE659A">
        <w:tc>
          <w:tcPr>
            <w:tcW w:w="26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03A305" w14:textId="77777777" w:rsidR="00E40484" w:rsidRDefault="00E4048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Код процесса:</w:t>
            </w:r>
          </w:p>
        </w:tc>
        <w:tc>
          <w:tcPr>
            <w:tcW w:w="6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91B66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RECR01</w:t>
            </w:r>
          </w:p>
        </w:tc>
      </w:tr>
      <w:tr w:rsidR="00E40484" w14:paraId="2E2498EC" w14:textId="77777777" w:rsidTr="00DE659A">
        <w:tc>
          <w:tcPr>
            <w:tcW w:w="26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970A30C" w14:textId="77777777" w:rsidR="00E40484" w:rsidRDefault="00E4048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Название процесса:</w:t>
            </w:r>
          </w:p>
        </w:tc>
        <w:tc>
          <w:tcPr>
            <w:tcW w:w="6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12BF361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Подбор продавцов</w:t>
            </w:r>
          </w:p>
        </w:tc>
      </w:tr>
      <w:tr w:rsidR="00E40484" w14:paraId="0CFC6F90" w14:textId="77777777" w:rsidTr="00DE659A">
        <w:tc>
          <w:tcPr>
            <w:tcW w:w="26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0B508D" w14:textId="77777777" w:rsidR="00E40484" w:rsidRDefault="00E4048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Владелец процесса:</w:t>
            </w:r>
          </w:p>
        </w:tc>
        <w:tc>
          <w:tcPr>
            <w:tcW w:w="6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1E219D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Менеджер по подбору</w:t>
            </w:r>
          </w:p>
        </w:tc>
      </w:tr>
      <w:tr w:rsidR="00E40484" w14:paraId="2A6C00D4" w14:textId="77777777" w:rsidTr="00DE659A">
        <w:tc>
          <w:tcPr>
            <w:tcW w:w="26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B508D87" w14:textId="77777777" w:rsidR="00E40484" w:rsidRDefault="00E4048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Начало процесса:</w:t>
            </w:r>
          </w:p>
        </w:tc>
        <w:tc>
          <w:tcPr>
            <w:tcW w:w="6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523FF1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Поступил звонок от кандидата</w:t>
            </w:r>
          </w:p>
        </w:tc>
      </w:tr>
      <w:tr w:rsidR="00E40484" w14:paraId="393F5793" w14:textId="77777777" w:rsidTr="00DE659A">
        <w:tc>
          <w:tcPr>
            <w:tcW w:w="26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C689DA9" w14:textId="77777777" w:rsidR="00E40484" w:rsidRDefault="00E4048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Результат процесса:</w:t>
            </w:r>
          </w:p>
        </w:tc>
        <w:tc>
          <w:tcPr>
            <w:tcW w:w="6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750B4D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Продавец подобран</w:t>
            </w:r>
          </w:p>
        </w:tc>
      </w:tr>
      <w:tr w:rsidR="00E40484" w14:paraId="3C55AB40" w14:textId="77777777" w:rsidTr="00DE659A">
        <w:tc>
          <w:tcPr>
            <w:tcW w:w="26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E0F6AA2" w14:textId="77777777" w:rsidR="00E40484" w:rsidRDefault="00E4048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Дата создания регламента:</w:t>
            </w:r>
          </w:p>
        </w:tc>
        <w:tc>
          <w:tcPr>
            <w:tcW w:w="6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07AA696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01.09.2024</w:t>
            </w:r>
          </w:p>
        </w:tc>
      </w:tr>
      <w:tr w:rsidR="00E40484" w14:paraId="3B341764" w14:textId="77777777" w:rsidTr="00DE659A">
        <w:tc>
          <w:tcPr>
            <w:tcW w:w="26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977929" w14:textId="77777777" w:rsidR="00E40484" w:rsidRDefault="00E40484">
            <w:pP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Дата изменения регламента:</w:t>
            </w:r>
          </w:p>
        </w:tc>
        <w:tc>
          <w:tcPr>
            <w:tcW w:w="65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70FFB99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08.09.2024</w:t>
            </w:r>
          </w:p>
        </w:tc>
      </w:tr>
    </w:tbl>
    <w:p w14:paraId="58722614" w14:textId="77777777" w:rsidR="00E40484" w:rsidRPr="00937B99" w:rsidRDefault="00E40484">
      <w:pPr>
        <w:pStyle w:val="a7"/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2. Термины, сокращения и обозначения (ТСО)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374"/>
        <w:gridCol w:w="7797"/>
      </w:tblGrid>
      <w:tr w:rsidR="00E40484" w14:paraId="69246B6E" w14:textId="77777777"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E2BA36F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ТСО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5B29AED1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Описание</w:t>
            </w:r>
          </w:p>
        </w:tc>
      </w:tr>
      <w:tr w:rsidR="00E40484" w14:paraId="3E44AE96" w14:textId="77777777">
        <w:tc>
          <w:tcPr>
            <w:tcW w:w="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3A3D31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Кандидат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64A5FAA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Претендент на какую-либо должность, позицию, положение</w:t>
            </w:r>
          </w:p>
        </w:tc>
      </w:tr>
      <w:tr w:rsidR="00E40484" w14:paraId="0018A864" w14:textId="77777777">
        <w:tc>
          <w:tcPr>
            <w:tcW w:w="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EA8250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СЗ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961E64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Служебная записка</w:t>
            </w:r>
          </w:p>
        </w:tc>
      </w:tr>
      <w:tr w:rsidR="00E40484" w14:paraId="5E68D88C" w14:textId="77777777">
        <w:tc>
          <w:tcPr>
            <w:tcW w:w="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D00B16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ПВТР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A3D681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Правила внутреннего трудового распорядка</w:t>
            </w:r>
          </w:p>
        </w:tc>
      </w:tr>
    </w:tbl>
    <w:p w14:paraId="774849D9" w14:textId="77777777" w:rsidR="00E40484" w:rsidRPr="00937B99" w:rsidRDefault="00E40484">
      <w:pPr>
        <w:pStyle w:val="a7"/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t>3. Нормативные документы</w:t>
      </w:r>
    </w:p>
    <w:tbl>
      <w:tblPr>
        <w:tblW w:w="5000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37"/>
        <w:gridCol w:w="8934"/>
      </w:tblGrid>
      <w:tr w:rsidR="00224580" w14:paraId="6C972DBB" w14:textId="77777777" w:rsidTr="00702E18"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C0265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A049365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Трудовой кодекс Российской Федерации</w:t>
            </w:r>
          </w:p>
        </w:tc>
      </w:tr>
      <w:tr w:rsidR="00224580" w14:paraId="63F37BBE" w14:textId="77777777" w:rsidTr="00702E18"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C246EE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7E281D28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Профессиональный стандарт "Специалист по управлению персоналом"</w:t>
            </w:r>
          </w:p>
        </w:tc>
      </w:tr>
      <w:tr w:rsidR="00224580" w14:paraId="1A820BB9" w14:textId="77777777" w:rsidTr="00702E18"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DF1DBD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0849CDA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Федеральный закон о персональных данных</w:t>
            </w:r>
          </w:p>
        </w:tc>
      </w:tr>
      <w:tr w:rsidR="00224580" w14:paraId="7CFE33CB" w14:textId="77777777" w:rsidTr="00702E18"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87859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01FDB465" w14:textId="77777777" w:rsidR="00224580" w:rsidRDefault="00224580" w:rsidP="00702E18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Федеральный закон о коммерческой тайне</w:t>
            </w:r>
          </w:p>
        </w:tc>
      </w:tr>
    </w:tbl>
    <w:p w14:paraId="6A33A4D6" w14:textId="77777777" w:rsidR="00E40484" w:rsidRDefault="00E40484">
      <w:pPr>
        <w:pStyle w:val="section1"/>
        <w:spacing w:before="0" w:beforeAutospacing="0" w:after="0" w:afterAutospacing="0"/>
        <w:rPr>
          <w:rFonts w:ascii="Arial Narrow" w:hAnsi="Arial Narrow"/>
          <w:sz w:val="22"/>
          <w:szCs w:val="22"/>
        </w:rPr>
      </w:pPr>
    </w:p>
    <w:p w14:paraId="16DA183A" w14:textId="1901840D" w:rsidR="00224580" w:rsidRPr="00937B99" w:rsidRDefault="00224580">
      <w:pPr>
        <w:pStyle w:val="section1"/>
        <w:spacing w:before="0" w:beforeAutospacing="0" w:after="0" w:afterAutospacing="0"/>
        <w:rPr>
          <w:rFonts w:ascii="Arial Narrow" w:hAnsi="Arial Narrow"/>
          <w:sz w:val="22"/>
          <w:szCs w:val="22"/>
        </w:rPr>
        <w:sectPr w:rsidR="00224580" w:rsidRPr="00937B99" w:rsidSect="003D7F6D">
          <w:headerReference w:type="default" r:id="rId6"/>
          <w:footerReference w:type="default" r:id="rId7"/>
          <w:pgSz w:w="11907" w:h="16840" w:code="9"/>
          <w:pgMar w:top="1418" w:right="1418" w:bottom="1418" w:left="1418" w:header="709" w:footer="709" w:gutter="0"/>
          <w:cols w:space="720"/>
          <w:docGrid w:linePitch="360"/>
        </w:sectPr>
      </w:pPr>
    </w:p>
    <w:p w14:paraId="7B215F20" w14:textId="77777777" w:rsidR="00E40484" w:rsidRDefault="00E40484">
      <w:pPr>
        <w:pStyle w:val="a7"/>
        <w:jc w:val="center"/>
        <w:rPr>
          <w:rFonts w:ascii="Arial Narrow" w:hAnsi="Arial Narrow"/>
        </w:rPr>
      </w:pPr>
      <w:r>
        <w:rPr>
          <w:rFonts w:ascii="Arial Narrow" w:hAnsi="Arial Narrow"/>
          <w:b/>
          <w:bCs/>
        </w:rPr>
        <w:lastRenderedPageBreak/>
        <w:t>4. Описание действий процесса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75"/>
        <w:gridCol w:w="1683"/>
        <w:gridCol w:w="4067"/>
        <w:gridCol w:w="1610"/>
        <w:gridCol w:w="1795"/>
        <w:gridCol w:w="1871"/>
        <w:gridCol w:w="1871"/>
        <w:gridCol w:w="832"/>
      </w:tblGrid>
      <w:tr w:rsidR="00E40484" w14:paraId="60AC82CA" w14:textId="77777777" w:rsidTr="00DE659A">
        <w:trPr>
          <w:tblHeader/>
        </w:trPr>
        <w:tc>
          <w:tcPr>
            <w:tcW w:w="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4A4B3A5F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 № 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430B3025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Действия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1F42C8EB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Исполнение действия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6022B22A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Требования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2E19EA72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Организационные единицы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3343F48D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Входы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51099698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Выходы</w:t>
            </w:r>
          </w:p>
        </w:tc>
        <w:tc>
          <w:tcPr>
            <w:tcW w:w="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14:paraId="77E32918" w14:textId="77777777" w:rsidR="00E40484" w:rsidRDefault="00E40484">
            <w:pPr>
              <w:jc w:val="center"/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0"/>
                <w:szCs w:val="20"/>
              </w:rPr>
              <w:t>ИТ-системы</w:t>
            </w:r>
          </w:p>
        </w:tc>
      </w:tr>
      <w:tr w:rsidR="00E40484" w14:paraId="3FA475C7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227000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52F8A11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Прием звонка от кандидата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D06E64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 В ходе телефонного разговора необходимо понять является ли кандидат целевым.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br/>
              <w:t>2. Также рекомендуется использовать утвержденный скрипт (сценарий) телефонного разговора, в котором указаны какие вопросы и в какой последовательности необходимо задавать кандидату, а также какие ответы давать на заданные кандидатом вопросы.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27BF5A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 Телефонная трубка должна быть поднята до четвертого звонка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br/>
              <w:t>2. Перед поднятием телефонной трубки нужно улыбнуться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DE4D568" w14:textId="77777777" w:rsidR="00E40484" w:rsidRPr="00937B99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Менеджер по подбору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(Исполнитель)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EDBDE67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Звонок от кандидата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F01DB6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Запись в журнале о времени проведения собеседования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B0B88B" w14:textId="77777777" w:rsidR="00E40484" w:rsidRDefault="00E40484">
            <w:pPr>
              <w:pStyle w:val="a7"/>
              <w:spacing w:before="0" w:beforeAutospacing="0" w:after="90" w:afterAutospacing="0"/>
              <w:ind w:left="150" w:hanging="150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MS </w:t>
            </w:r>
            <w:proofErr w:type="spellStart"/>
            <w:r>
              <w:rPr>
                <w:rFonts w:ascii="Arial Narrow" w:hAnsi="Arial Narrow"/>
                <w:color w:val="000000"/>
                <w:sz w:val="20"/>
                <w:szCs w:val="20"/>
              </w:rPr>
              <w:t>Excel</w:t>
            </w:r>
            <w:proofErr w:type="spellEnd"/>
          </w:p>
        </w:tc>
      </w:tr>
      <w:tr w:rsidR="00E40484" w14:paraId="710FBA95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471F7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A901A8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Проведение собеседования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57CE79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498A870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82982B" w14:textId="77777777" w:rsidR="00E40484" w:rsidRPr="00937B99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Менеджер по подбору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(Исполнитель)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148E67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Запись в журнале о времени проведения собеседования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FA7C4A7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Анкета кандидата с записью о результатах собеседования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230468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40484" w14:paraId="6B9B5819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75CFC8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B0E3A0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Тестирование кандидата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196543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34EAA02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BDCF382" w14:textId="77777777" w:rsidR="00E40484" w:rsidRPr="00937B99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Менеджер по оценке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(Исполнитель)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6768178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Анкета кандидата с записью о результатах собеседования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5197C1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Анкета кандидата с записью о результатах собеседования и тестирования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37CC0A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40484" w14:paraId="01173341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8FA753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F12F8E3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Принятие решения о приеме кандидата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5E2FF38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065F09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1CCBF1A" w14:textId="77777777" w:rsidR="00E40484" w:rsidRPr="00937B99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Руководитель продаж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(Исполнитель)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CC4342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Анкета кандидата с записью о результатах собеседования и тестирования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3CF1AC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Анкета кандидата с резолюцией руководителя отдела продаж о приеме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E104440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40484" w14:paraId="006FA68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215FC95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087D445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Информирование кандидата о приеме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5E72EEA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0FF844D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58347C7" w14:textId="77777777" w:rsidR="00E40484" w:rsidRPr="00937B99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Менеджер по подбору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(Исполнитель)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6573EA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Анкета кандидата с резолюцией руководителя отдела продаж о приеме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1C8A96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Звонок кандидату с информацией о приеме и времени выхода на работу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FD6745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  <w:tr w:rsidR="00E40484" w14:paraId="78D8E0FC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551296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B6FA82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Оформление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трудовых отношений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EB50F63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31C31B7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BAC10C6" w14:textId="77777777" w:rsidR="00E40484" w:rsidRPr="00937B99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Менеджер по труду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lastRenderedPageBreak/>
              <w:t>(Исполнитель)</w:t>
            </w:r>
          </w:p>
          <w:p w14:paraId="030C46DD" w14:textId="3E5705BD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Юрист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(Консультирует)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90731FA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 xml:space="preserve">- Анкета кандидата с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резолюцией руководителя отдела продаж о приеме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415054F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 xml:space="preserve">- Приказ о приеме на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 xml:space="preserve">работу </w:t>
            </w:r>
          </w:p>
          <w:p w14:paraId="65798F17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Трудовой договор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373498A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E40484" w14:paraId="5C52541D" w14:textId="77777777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33C2A0B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625C3A3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Информирование кандидата об отказе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1CEFD50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CD8A946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EE2B9A6" w14:textId="77777777" w:rsidR="00E40484" w:rsidRPr="00937B99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 xml:space="preserve">- Менеджер по подбору </w:t>
            </w:r>
            <w:r>
              <w:rPr>
                <w:rFonts w:ascii="Arial Narrow" w:hAnsi="Arial Narrow"/>
                <w:i/>
                <w:iCs/>
                <w:color w:val="000000"/>
                <w:sz w:val="20"/>
                <w:szCs w:val="20"/>
              </w:rPr>
              <w:t>(Исполнитель)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F8D944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Анкета кандидата с резолюцией руководителя отдела продаж о приеме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7B3D5E0" w14:textId="77777777" w:rsidR="00E40484" w:rsidRDefault="00E40484">
            <w:pPr>
              <w:pStyle w:val="a7"/>
              <w:spacing w:before="0" w:beforeAutospacing="0" w:after="90" w:afterAutospacing="0"/>
              <w:ind w:left="113" w:hanging="113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- Звонок кандидату с информацией об отказе в приеме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920D9DA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 </w:t>
            </w:r>
          </w:p>
        </w:tc>
      </w:tr>
    </w:tbl>
    <w:p w14:paraId="5D71C728" w14:textId="77777777" w:rsidR="00E40484" w:rsidRPr="00937B99" w:rsidRDefault="00E40484">
      <w:pPr>
        <w:pStyle w:val="section1"/>
        <w:spacing w:before="0" w:beforeAutospacing="0" w:after="0" w:afterAutospacing="0"/>
        <w:rPr>
          <w:rFonts w:ascii="Arial Narrow" w:hAnsi="Arial Narrow"/>
          <w:sz w:val="22"/>
          <w:szCs w:val="22"/>
        </w:rPr>
        <w:sectPr w:rsidR="00E40484" w:rsidRPr="00937B99" w:rsidSect="00E40484">
          <w:headerReference w:type="default" r:id="rId8"/>
          <w:pgSz w:w="16840" w:h="11907" w:orient="landscape" w:code="9"/>
          <w:pgMar w:top="1418" w:right="1418" w:bottom="1418" w:left="1418" w:header="709" w:footer="709" w:gutter="0"/>
          <w:cols w:space="720"/>
          <w:docGrid w:linePitch="360"/>
        </w:sectPr>
      </w:pPr>
    </w:p>
    <w:p w14:paraId="16FE45C3" w14:textId="77777777" w:rsidR="00E40484" w:rsidRDefault="00E40484" w:rsidP="00CE72AE">
      <w:pPr>
        <w:pStyle w:val="a7"/>
        <w:spacing w:before="0" w:beforeAutospacing="0" w:after="240" w:afterAutospacing="0"/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bCs/>
          <w:color w:val="000000"/>
        </w:rPr>
        <w:lastRenderedPageBreak/>
        <w:t>5. Графическая диаграмма процесса</w:t>
      </w:r>
    </w:p>
    <w:p w14:paraId="33C6F8F9" w14:textId="3CA009B8" w:rsidR="00E40484" w:rsidRDefault="00224580">
      <w:pPr>
        <w:jc w:val="center"/>
        <w:rPr>
          <w:rFonts w:ascii="Arial Narrow" w:hAnsi="Arial Narrow"/>
          <w:color w:val="000000"/>
          <w:sz w:val="20"/>
          <w:szCs w:val="20"/>
        </w:rPr>
      </w:pPr>
      <w:r>
        <w:pict w14:anchorId="534296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4.5pt;height:546.45pt">
            <v:imagedata r:id="rId9" o:title=""/>
          </v:shape>
        </w:pict>
      </w:r>
    </w:p>
    <w:p w14:paraId="734A2599" w14:textId="77777777" w:rsidR="00E40484" w:rsidRPr="00937B99" w:rsidRDefault="00E40484">
      <w:pPr>
        <w:pStyle w:val="a7"/>
        <w:jc w:val="center"/>
        <w:rPr>
          <w:rFonts w:ascii="Arial Narrow" w:hAnsi="Arial Narrow"/>
          <w:color w:val="000000"/>
        </w:rPr>
      </w:pPr>
      <w:r>
        <w:rPr>
          <w:rFonts w:ascii="Arial Narrow" w:hAnsi="Arial Narrow"/>
          <w:b/>
          <w:bCs/>
          <w:color w:val="000000"/>
        </w:rPr>
        <w:t>6. Формы документов процесса</w:t>
      </w:r>
    </w:p>
    <w:tbl>
      <w:tblPr>
        <w:tblW w:w="5000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237"/>
        <w:gridCol w:w="8934"/>
      </w:tblGrid>
      <w:tr w:rsidR="00E40484" w14:paraId="5FE6C95E" w14:textId="77777777" w:rsidTr="00E40484">
        <w:trPr>
          <w:tblHeader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140C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5704A80" w14:textId="1106E2E4" w:rsidR="00E40484" w:rsidRDefault="005B6F8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hyperlink r:id="rId10" w:tgtFrame="_blank" w:history="1">
              <w:r w:rsidR="00E40484">
                <w:rPr>
                  <w:rStyle w:val="a8"/>
                  <w:rFonts w:ascii="Arial Narrow" w:hAnsi="Arial Narrow"/>
                  <w:sz w:val="20"/>
                  <w:szCs w:val="20"/>
                </w:rPr>
                <w:t>Журнал проведения собеседований</w:t>
              </w:r>
            </w:hyperlink>
          </w:p>
        </w:tc>
      </w:tr>
      <w:tr w:rsidR="00E40484" w14:paraId="2B4EEE15" w14:textId="77777777" w:rsidTr="00E40484">
        <w:trPr>
          <w:tblHeader/>
        </w:trPr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C8162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1E07C64B" w14:textId="117AE81D" w:rsidR="00E40484" w:rsidRDefault="005B6F8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hyperlink r:id="rId11" w:tgtFrame="_blank" w:history="1">
              <w:r w:rsidR="00E40484">
                <w:rPr>
                  <w:rStyle w:val="a8"/>
                  <w:rFonts w:ascii="Arial Narrow" w:hAnsi="Arial Narrow"/>
                  <w:sz w:val="20"/>
                  <w:szCs w:val="20"/>
                </w:rPr>
                <w:t>Анкета кандидата</w:t>
              </w:r>
            </w:hyperlink>
          </w:p>
        </w:tc>
      </w:tr>
      <w:tr w:rsidR="00E40484" w14:paraId="2F4F56C8" w14:textId="77777777"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10765F" w14:textId="77777777" w:rsidR="00E40484" w:rsidRDefault="00E40484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14:paraId="2899CCB7" w14:textId="7D4DF9C6" w:rsidR="00E40484" w:rsidRDefault="005B6F8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hyperlink r:id="rId12" w:tgtFrame="_blank" w:history="1">
              <w:r w:rsidR="00E40484">
                <w:rPr>
                  <w:rStyle w:val="a8"/>
                  <w:rFonts w:ascii="Arial Narrow" w:hAnsi="Arial Narrow"/>
                  <w:sz w:val="20"/>
                  <w:szCs w:val="20"/>
                </w:rPr>
                <w:t>Приказ о приеме на работу</w:t>
              </w:r>
            </w:hyperlink>
          </w:p>
        </w:tc>
      </w:tr>
    </w:tbl>
    <w:p w14:paraId="11C10961" w14:textId="77777777" w:rsidR="00E40484" w:rsidRDefault="00E40484"/>
    <w:sectPr w:rsidR="00E40484" w:rsidSect="00E40484">
      <w:headerReference w:type="default" r:id="rId13"/>
      <w:pgSz w:w="11907" w:h="16840" w:code="9"/>
      <w:pgMar w:top="1418" w:right="1418" w:bottom="1418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796AA9" w14:textId="77777777" w:rsidR="005B6F80" w:rsidRDefault="005B6F80" w:rsidP="00E40484">
      <w:r>
        <w:separator/>
      </w:r>
    </w:p>
  </w:endnote>
  <w:endnote w:type="continuationSeparator" w:id="0">
    <w:p w14:paraId="1EEDD158" w14:textId="77777777" w:rsidR="005B6F80" w:rsidRDefault="005B6F80" w:rsidP="00E40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4BA556" w14:textId="77777777" w:rsidR="00E40484" w:rsidRDefault="005B6F80">
    <w:pPr>
      <w:jc w:val="center"/>
      <w:divId w:val="1234389646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pict w14:anchorId="4044CB02">
        <v:rect id="_x0000_i1026" style="width:467.75pt;height:.5pt" o:hralign="center" o:hrstd="t" o:hrnoshade="t" o:hr="t" fillcolor="black" stroked="f"/>
      </w:pict>
    </w:r>
  </w:p>
  <w:p w14:paraId="1512BF5B" w14:textId="77777777" w:rsidR="00E40484" w:rsidRDefault="00E40484">
    <w:pPr>
      <w:spacing w:before="20" w:after="20"/>
      <w:jc w:val="right"/>
      <w:divId w:val="958410085"/>
    </w:pPr>
    <w:r>
      <w:rPr>
        <w:rFonts w:ascii="Arial" w:hAnsi="Arial" w:cs="Arial"/>
        <w:sz w:val="20"/>
        <w:szCs w:val="20"/>
      </w:rPr>
      <w:t xml:space="preserve">стр.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из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numpages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0A834D" w14:textId="77777777" w:rsidR="005B6F80" w:rsidRDefault="005B6F80" w:rsidP="00E40484">
      <w:r>
        <w:separator/>
      </w:r>
    </w:p>
  </w:footnote>
  <w:footnote w:type="continuationSeparator" w:id="0">
    <w:p w14:paraId="6B30498B" w14:textId="77777777" w:rsidR="005B6F80" w:rsidRDefault="005B6F80" w:rsidP="00E40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31"/>
      <w:gridCol w:w="2363"/>
      <w:gridCol w:w="6193"/>
    </w:tblGrid>
    <w:tr w:rsidR="005F6616" w14:paraId="146B0AB9" w14:textId="77777777" w:rsidTr="005F6616">
      <w:trPr>
        <w:divId w:val="713433420"/>
      </w:trPr>
      <w:tc>
        <w:tcPr>
          <w:tcW w:w="58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0E0833A0" w14:textId="77777777" w:rsidR="005F6616" w:rsidRDefault="00224580" w:rsidP="005F6616">
          <w:pPr>
            <w:pStyle w:val="a9"/>
            <w:spacing w:before="40" w:beforeAutospacing="0" w:after="60" w:afterAutospacing="0"/>
          </w:pPr>
          <w:r>
            <w:rPr>
              <w:lang w:val="en-US"/>
            </w:rPr>
            <w:pict w14:anchorId="206CEE8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5.8pt;height:25.4pt">
                <v:imagedata r:id="rId1" o:title="122222"/>
              </v:shape>
            </w:pict>
          </w:r>
        </w:p>
      </w:tc>
      <w:tc>
        <w:tcPr>
          <w:tcW w:w="396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6BB12E87" w14:textId="12E546B2" w:rsidR="005F6616" w:rsidRDefault="005F6616" w:rsidP="005F6616">
          <w:pPr>
            <w:pStyle w:val="a9"/>
            <w:spacing w:before="0" w:beforeAutospacing="0" w:after="60" w:afterAutospacing="0"/>
            <w:ind w:left="-113"/>
          </w:pPr>
          <w:r>
            <w:rPr>
              <w:rFonts w:ascii="Arial" w:hAnsi="Arial" w:cs="Arial"/>
              <w:b/>
              <w:bCs/>
              <w:color w:val="016683"/>
            </w:rPr>
            <w:t>Бизнес-инженер</w:t>
          </w:r>
          <w:r>
            <w:rPr>
              <w:rFonts w:ascii="Arial" w:hAnsi="Arial" w:cs="Arial"/>
              <w:b/>
              <w:bCs/>
              <w:color w:val="016683"/>
              <w:sz w:val="20"/>
              <w:szCs w:val="20"/>
            </w:rPr>
            <w:br/>
          </w:r>
          <w:r>
            <w:rPr>
              <w:rFonts w:ascii="Arial" w:hAnsi="Arial" w:cs="Arial"/>
              <w:b/>
              <w:bCs/>
              <w:color w:val="016683"/>
              <w:sz w:val="12"/>
              <w:szCs w:val="12"/>
            </w:rPr>
            <w:t>система бизнес-моделирования</w:t>
          </w:r>
          <w:r>
            <w:rPr>
              <w:rFonts w:ascii="Arial" w:hAnsi="Arial" w:cs="Arial"/>
              <w:b/>
              <w:bCs/>
              <w:color w:val="016683"/>
              <w:sz w:val="12"/>
              <w:szCs w:val="12"/>
            </w:rPr>
            <w:br/>
            <w:t>и управления эффективностью</w:t>
          </w:r>
        </w:p>
      </w:tc>
      <w:tc>
        <w:tcPr>
          <w:tcW w:w="1303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0752F419" w14:textId="77777777" w:rsidR="005F6616" w:rsidRPr="00171CD0" w:rsidRDefault="005F6616" w:rsidP="005F6616">
          <w:pPr>
            <w:pStyle w:val="a9"/>
            <w:spacing w:before="0" w:beforeAutospacing="0" w:after="60" w:afterAutospacing="0"/>
            <w:jc w:val="right"/>
          </w:pPr>
          <w:r>
            <w:rPr>
              <w:rFonts w:ascii="Arial Narrow" w:hAnsi="Arial Narrow"/>
              <w:b/>
              <w:bCs/>
              <w:color w:val="016683"/>
              <w:sz w:val="20"/>
              <w:szCs w:val="20"/>
            </w:rPr>
            <w:t>Регламент процесса</w:t>
          </w:r>
        </w:p>
      </w:tc>
    </w:tr>
  </w:tbl>
  <w:p w14:paraId="6987120D" w14:textId="77777777" w:rsidR="005F6616" w:rsidRDefault="005F6616" w:rsidP="005F6616">
    <w:pPr>
      <w:divId w:val="713433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31"/>
      <w:gridCol w:w="2363"/>
      <w:gridCol w:w="6193"/>
    </w:tblGrid>
    <w:tr w:rsidR="00224580" w14:paraId="7833C6B9" w14:textId="77777777" w:rsidTr="005F6616">
      <w:trPr>
        <w:divId w:val="713433420"/>
      </w:trPr>
      <w:tc>
        <w:tcPr>
          <w:tcW w:w="58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1CD55BEC" w14:textId="77777777" w:rsidR="00224580" w:rsidRDefault="00224580" w:rsidP="005F6616">
          <w:pPr>
            <w:pStyle w:val="a9"/>
            <w:spacing w:before="40" w:beforeAutospacing="0" w:after="60" w:afterAutospacing="0"/>
          </w:pPr>
          <w:r>
            <w:rPr>
              <w:lang w:val="en-US"/>
            </w:rPr>
            <w:pict w14:anchorId="45710B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0" type="#_x0000_t75" style="width:25.8pt;height:25.4pt">
                <v:imagedata r:id="rId1" o:title="122222"/>
              </v:shape>
            </w:pict>
          </w:r>
        </w:p>
      </w:tc>
      <w:tc>
        <w:tcPr>
          <w:tcW w:w="396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40342096" w14:textId="77777777" w:rsidR="00224580" w:rsidRDefault="00224580" w:rsidP="005F6616">
          <w:pPr>
            <w:pStyle w:val="a9"/>
            <w:spacing w:before="0" w:beforeAutospacing="0" w:after="60" w:afterAutospacing="0"/>
            <w:ind w:left="-113"/>
          </w:pPr>
          <w:r>
            <w:rPr>
              <w:rFonts w:ascii="Arial" w:hAnsi="Arial" w:cs="Arial"/>
              <w:b/>
              <w:bCs/>
              <w:color w:val="016683"/>
            </w:rPr>
            <w:t>Бизнес-инженер</w:t>
          </w:r>
          <w:r>
            <w:rPr>
              <w:rFonts w:ascii="Arial" w:hAnsi="Arial" w:cs="Arial"/>
              <w:b/>
              <w:bCs/>
              <w:color w:val="016683"/>
              <w:sz w:val="20"/>
              <w:szCs w:val="20"/>
            </w:rPr>
            <w:br/>
          </w:r>
          <w:r>
            <w:rPr>
              <w:rFonts w:ascii="Arial" w:hAnsi="Arial" w:cs="Arial"/>
              <w:b/>
              <w:bCs/>
              <w:color w:val="016683"/>
              <w:sz w:val="12"/>
              <w:szCs w:val="12"/>
            </w:rPr>
            <w:t>система бизнес-моделирования</w:t>
          </w:r>
          <w:r>
            <w:rPr>
              <w:rFonts w:ascii="Arial" w:hAnsi="Arial" w:cs="Arial"/>
              <w:b/>
              <w:bCs/>
              <w:color w:val="016683"/>
              <w:sz w:val="12"/>
              <w:szCs w:val="12"/>
            </w:rPr>
            <w:br/>
            <w:t>и управления эффективностью</w:t>
          </w:r>
        </w:p>
      </w:tc>
      <w:tc>
        <w:tcPr>
          <w:tcW w:w="1303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2AD2E8A5" w14:textId="77777777" w:rsidR="00224580" w:rsidRPr="00171CD0" w:rsidRDefault="00224580" w:rsidP="005F6616">
          <w:pPr>
            <w:pStyle w:val="a9"/>
            <w:spacing w:before="0" w:beforeAutospacing="0" w:after="60" w:afterAutospacing="0"/>
            <w:jc w:val="right"/>
          </w:pPr>
          <w:r>
            <w:rPr>
              <w:rFonts w:ascii="Arial Narrow" w:hAnsi="Arial Narrow"/>
              <w:b/>
              <w:bCs/>
              <w:color w:val="016683"/>
              <w:sz w:val="20"/>
              <w:szCs w:val="20"/>
            </w:rPr>
            <w:t>Регламент процесса</w:t>
          </w:r>
        </w:p>
      </w:tc>
    </w:tr>
  </w:tbl>
  <w:p w14:paraId="755B9DAA" w14:textId="77777777" w:rsidR="00224580" w:rsidRDefault="00224580" w:rsidP="005F6616">
    <w:pPr>
      <w:divId w:val="7134334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731"/>
      <w:gridCol w:w="2363"/>
      <w:gridCol w:w="6193"/>
    </w:tblGrid>
    <w:tr w:rsidR="00224580" w14:paraId="21B362AC" w14:textId="77777777" w:rsidTr="005F6616">
      <w:trPr>
        <w:divId w:val="713433420"/>
      </w:trPr>
      <w:tc>
        <w:tcPr>
          <w:tcW w:w="588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365727F0" w14:textId="77777777" w:rsidR="00224580" w:rsidRDefault="00224580" w:rsidP="005F6616">
          <w:pPr>
            <w:pStyle w:val="a9"/>
            <w:spacing w:before="40" w:beforeAutospacing="0" w:after="60" w:afterAutospacing="0"/>
          </w:pPr>
          <w:r>
            <w:rPr>
              <w:lang w:val="en-US"/>
            </w:rPr>
            <w:pict w14:anchorId="636860D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25.8pt;height:25.4pt">
                <v:imagedata r:id="rId1" o:title="122222"/>
              </v:shape>
            </w:pict>
          </w:r>
        </w:p>
      </w:tc>
      <w:tc>
        <w:tcPr>
          <w:tcW w:w="3969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48A3FF40" w14:textId="77777777" w:rsidR="00224580" w:rsidRDefault="00224580" w:rsidP="005F6616">
          <w:pPr>
            <w:pStyle w:val="a9"/>
            <w:spacing w:before="0" w:beforeAutospacing="0" w:after="60" w:afterAutospacing="0"/>
            <w:ind w:left="-113"/>
          </w:pPr>
          <w:r>
            <w:rPr>
              <w:rFonts w:ascii="Arial" w:hAnsi="Arial" w:cs="Arial"/>
              <w:b/>
              <w:bCs/>
              <w:color w:val="016683"/>
            </w:rPr>
            <w:t>Бизнес-инженер</w:t>
          </w:r>
          <w:r>
            <w:rPr>
              <w:rFonts w:ascii="Arial" w:hAnsi="Arial" w:cs="Arial"/>
              <w:b/>
              <w:bCs/>
              <w:color w:val="016683"/>
              <w:sz w:val="20"/>
              <w:szCs w:val="20"/>
            </w:rPr>
            <w:br/>
          </w:r>
          <w:r>
            <w:rPr>
              <w:rFonts w:ascii="Arial" w:hAnsi="Arial" w:cs="Arial"/>
              <w:b/>
              <w:bCs/>
              <w:color w:val="016683"/>
              <w:sz w:val="12"/>
              <w:szCs w:val="12"/>
            </w:rPr>
            <w:t>система бизнес-моделирования</w:t>
          </w:r>
          <w:r>
            <w:rPr>
              <w:rFonts w:ascii="Arial" w:hAnsi="Arial" w:cs="Arial"/>
              <w:b/>
              <w:bCs/>
              <w:color w:val="016683"/>
              <w:sz w:val="12"/>
              <w:szCs w:val="12"/>
            </w:rPr>
            <w:br/>
            <w:t>и управления эффективностью</w:t>
          </w:r>
        </w:p>
      </w:tc>
      <w:tc>
        <w:tcPr>
          <w:tcW w:w="13032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</w:tcPr>
        <w:p w14:paraId="568404A7" w14:textId="77777777" w:rsidR="00224580" w:rsidRPr="00171CD0" w:rsidRDefault="00224580" w:rsidP="005F6616">
          <w:pPr>
            <w:pStyle w:val="a9"/>
            <w:spacing w:before="0" w:beforeAutospacing="0" w:after="60" w:afterAutospacing="0"/>
            <w:jc w:val="right"/>
          </w:pPr>
          <w:r>
            <w:rPr>
              <w:rFonts w:ascii="Arial Narrow" w:hAnsi="Arial Narrow"/>
              <w:b/>
              <w:bCs/>
              <w:color w:val="016683"/>
              <w:sz w:val="20"/>
              <w:szCs w:val="20"/>
            </w:rPr>
            <w:t>Регламент процесса</w:t>
          </w:r>
        </w:p>
      </w:tc>
    </w:tr>
  </w:tbl>
  <w:p w14:paraId="79DD1874" w14:textId="77777777" w:rsidR="00224580" w:rsidRDefault="00224580" w:rsidP="005F6616">
    <w:pPr>
      <w:divId w:val="7134334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0484"/>
    <w:rsid w:val="000465BD"/>
    <w:rsid w:val="001146C6"/>
    <w:rsid w:val="00224580"/>
    <w:rsid w:val="002D659D"/>
    <w:rsid w:val="00310849"/>
    <w:rsid w:val="003D16A5"/>
    <w:rsid w:val="003D7F6D"/>
    <w:rsid w:val="003E3FBA"/>
    <w:rsid w:val="005613B4"/>
    <w:rsid w:val="00562DF8"/>
    <w:rsid w:val="00571CEE"/>
    <w:rsid w:val="005B6F80"/>
    <w:rsid w:val="005F6616"/>
    <w:rsid w:val="0062663F"/>
    <w:rsid w:val="00912269"/>
    <w:rsid w:val="00937B99"/>
    <w:rsid w:val="00955FBB"/>
    <w:rsid w:val="00AE3196"/>
    <w:rsid w:val="00BB74E5"/>
    <w:rsid w:val="00CA3B9A"/>
    <w:rsid w:val="00CE72AE"/>
    <w:rsid w:val="00DE659A"/>
    <w:rsid w:val="00E40484"/>
    <w:rsid w:val="00EC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BD2E59"/>
  <w15:chartTrackingRefBased/>
  <w15:docId w15:val="{A717160B-D428-4A1B-B6EF-7425B8901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0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40484"/>
    <w:rPr>
      <w:sz w:val="24"/>
      <w:szCs w:val="24"/>
      <w:lang w:eastAsia="en-US"/>
    </w:rPr>
  </w:style>
  <w:style w:type="paragraph" w:styleId="a5">
    <w:name w:val="footer"/>
    <w:basedOn w:val="a"/>
    <w:link w:val="a6"/>
    <w:rsid w:val="00E404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40484"/>
    <w:rPr>
      <w:sz w:val="24"/>
      <w:szCs w:val="24"/>
      <w:lang w:eastAsia="en-US"/>
    </w:rPr>
  </w:style>
  <w:style w:type="paragraph" w:styleId="a7">
    <w:name w:val="Normal (Web)"/>
    <w:basedOn w:val="a"/>
    <w:uiPriority w:val="99"/>
    <w:unhideWhenUsed/>
    <w:rsid w:val="00E40484"/>
    <w:pPr>
      <w:spacing w:before="100" w:beforeAutospacing="1" w:after="100" w:afterAutospacing="1"/>
    </w:pPr>
    <w:rPr>
      <w:lang w:eastAsia="ru-RU"/>
    </w:rPr>
  </w:style>
  <w:style w:type="paragraph" w:customStyle="1" w:styleId="section1">
    <w:name w:val="section1"/>
    <w:basedOn w:val="a"/>
    <w:rsid w:val="00E40484"/>
    <w:pPr>
      <w:spacing w:before="100" w:beforeAutospacing="1" w:after="100" w:afterAutospacing="1"/>
    </w:pPr>
    <w:rPr>
      <w:lang w:eastAsia="ru-RU"/>
    </w:rPr>
  </w:style>
  <w:style w:type="character" w:styleId="a8">
    <w:name w:val="Hyperlink"/>
    <w:uiPriority w:val="99"/>
    <w:unhideWhenUsed/>
    <w:rsid w:val="00E40484"/>
    <w:rPr>
      <w:color w:val="0000FF"/>
      <w:u w:val="single"/>
    </w:rPr>
  </w:style>
  <w:style w:type="paragraph" w:customStyle="1" w:styleId="a9">
    <w:basedOn w:val="a"/>
    <w:next w:val="a7"/>
    <w:rsid w:val="005F6616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410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3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896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yperlink" Target="https://www.betec.ru/bep/downloads/form/recruitment/employment_order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yperlink" Target="https://www.betec.ru/bep/downloads/form/recruitment/candidates_profile.docx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www.betec.ru/bep/downloads/form/recruitment/interview_schedule.docx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Betec-Soft\Business-engineer%2011\BEHTM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BEHTML.dot</Template>
  <TotalTime>4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IPAC RAS</Company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Ковалев</dc:creator>
  <cp:keywords/>
  <dc:description/>
  <cp:lastModifiedBy>Сергей</cp:lastModifiedBy>
  <cp:revision>13</cp:revision>
  <dcterms:created xsi:type="dcterms:W3CDTF">2024-11-17T11:21:00Z</dcterms:created>
  <dcterms:modified xsi:type="dcterms:W3CDTF">2026-07-27T23:17:00Z</dcterms:modified>
</cp:coreProperties>
</file>